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page" w:horzAnchor="page" w:tblpX="381" w:tblpY="1753"/>
        <w:tblW w:w="10919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65"/>
        <w:gridCol w:w="655"/>
        <w:gridCol w:w="3029"/>
        <w:gridCol w:w="250"/>
        <w:gridCol w:w="6520"/>
      </w:tblGrid>
      <w:tr w:rsidR="006103D5" w14:paraId="2DF4FC91" w14:textId="77777777" w:rsidTr="002777DB">
        <w:trPr>
          <w:trHeight w:val="1135"/>
        </w:trPr>
        <w:tc>
          <w:tcPr>
            <w:tcW w:w="4149" w:type="dxa"/>
            <w:gridSpan w:val="3"/>
            <w:vMerge w:val="restart"/>
            <w:tcBorders>
              <w:bottom w:val="nil"/>
            </w:tcBorders>
          </w:tcPr>
          <w:p w14:paraId="38142757" w14:textId="77777777" w:rsidR="000317CD" w:rsidRDefault="000317CD" w:rsidP="000317CD">
            <w:pPr>
              <w:pStyle w:val="BodyText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  <w:p w14:paraId="7835FFFB" w14:textId="77777777" w:rsidR="006103D5" w:rsidRDefault="00CC091A" w:rsidP="000D2006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12949904" wp14:editId="1BE3C197">
                  <wp:extent cx="2247503" cy="2243398"/>
                  <wp:effectExtent l="95250" t="76200" r="95885" b="812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263" cy="2253141"/>
                          </a:xfrm>
                          <a:prstGeom prst="ellipse">
                            <a:avLst/>
                          </a:prstGeom>
                          <a:ln w="63500" cap="rnd" cmpd="sng" algn="ctr">
                            <a:solidFill>
                              <a:srgbClr val="333333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="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="http://schemas.microsoft.com/office/word/2018/wordml" xmlns:w16sdtdh="http://schemas.microsoft.com/office/word/2020/wordml/sdtdatahash"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" w:type="dxa"/>
            <w:vMerge w:val="restart"/>
            <w:tcBorders>
              <w:bottom w:val="nil"/>
            </w:tcBorders>
          </w:tcPr>
          <w:p w14:paraId="4AAA360C" w14:textId="77777777" w:rsidR="006103D5" w:rsidRPr="0056708E" w:rsidRDefault="006103D5" w:rsidP="000D2006">
            <w:pPr>
              <w:pStyle w:val="BodyText"/>
              <w:kinsoku w:val="0"/>
              <w:overflowPunct w:val="0"/>
              <w:ind w:left="-526" w:firstLine="41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520" w:type="dxa"/>
            <w:tcBorders>
              <w:bottom w:val="nil"/>
            </w:tcBorders>
          </w:tcPr>
          <w:p w14:paraId="7EE8398E" w14:textId="77777777" w:rsidR="006103D5" w:rsidRPr="00BF2496" w:rsidRDefault="003673C1" w:rsidP="009E32E4">
            <w:pPr>
              <w:pStyle w:val="Title"/>
              <w:spacing w:after="0"/>
              <w:jc w:val="center"/>
              <w:rPr>
                <w:sz w:val="52"/>
                <w14:shadow w14:blurRad="50800" w14:dist="38100" w14:dir="18900000" w14:sx="100000" w14:sy="100000" w14:kx="0" w14:ky="0" w14:algn="b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BF2496">
              <w:rPr>
                <w:sz w:val="52"/>
                <w14:shadow w14:blurRad="50800" w14:dist="38100" w14:dir="18900000" w14:sx="100000" w14:sy="100000" w14:kx="0" w14:ky="0" w14:algn="b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MUHAMMAD SHAHER</w:t>
            </w:r>
            <w:r w:rsidR="004547E3">
              <w:rPr>
                <w:sz w:val="52"/>
                <w14:shadow w14:blurRad="50800" w14:dist="38100" w14:dir="18900000" w14:sx="100000" w14:sy="100000" w14:kx="0" w14:ky="0" w14:algn="b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Y</w:t>
            </w:r>
            <w:r w:rsidRPr="00BF2496">
              <w:rPr>
                <w:sz w:val="52"/>
                <w14:shadow w14:blurRad="50800" w14:dist="38100" w14:dir="18900000" w14:sx="100000" w14:sy="100000" w14:kx="0" w14:ky="0" w14:algn="b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AR</w:t>
            </w:r>
          </w:p>
        </w:tc>
      </w:tr>
      <w:tr w:rsidR="006103D5" w14:paraId="16CB0D51" w14:textId="77777777" w:rsidTr="002777DB">
        <w:trPr>
          <w:trHeight w:val="1657"/>
        </w:trPr>
        <w:tc>
          <w:tcPr>
            <w:tcW w:w="4149" w:type="dxa"/>
            <w:gridSpan w:val="3"/>
            <w:vMerge/>
            <w:tcBorders>
              <w:bottom w:val="nil"/>
            </w:tcBorders>
          </w:tcPr>
          <w:p w14:paraId="2A8A0372" w14:textId="77777777" w:rsidR="006103D5" w:rsidRDefault="006103D5" w:rsidP="000D2006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250" w:type="dxa"/>
            <w:vMerge/>
            <w:tcBorders>
              <w:bottom w:val="nil"/>
            </w:tcBorders>
          </w:tcPr>
          <w:p w14:paraId="0BB2EBCF" w14:textId="77777777" w:rsidR="006103D5" w:rsidRDefault="006103D5" w:rsidP="000D2006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520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="Calibri" w:hAnsi="Calibri" w:cs="Calibri"/>
                <w:color w:val="0072C7"/>
              </w:rPr>
              <w:id w:val="1196195576"/>
              <w:placeholder>
                <w:docPart w:val="A6A630EAB61646189DCDD49895E9948C"/>
              </w:placeholder>
              <w:temporary/>
              <w:showingPlcHdr/>
            </w:sdtPr>
            <w:sdtEndPr/>
            <w:sdtContent>
              <w:p w14:paraId="6A0D0AEF" w14:textId="77777777" w:rsidR="006103D5" w:rsidRPr="00F043D6" w:rsidRDefault="006103D5" w:rsidP="000D2006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F043D6">
                  <w:rPr>
                    <w:sz w:val="28"/>
                    <w:szCs w:val="28"/>
                  </w:rPr>
                  <w:t>Experience</w:t>
                </w:r>
              </w:p>
            </w:sdtContent>
          </w:sdt>
          <w:p w14:paraId="7147EB92" w14:textId="210DBF09" w:rsidR="00E538CB" w:rsidRPr="00E844F6" w:rsidRDefault="000229E0" w:rsidP="00E538CB">
            <w:pPr>
              <w:pStyle w:val="Dates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6</w:t>
            </w:r>
            <w:r w:rsidR="00E538CB">
              <w:rPr>
                <w:rFonts w:ascii="Calibri" w:hAnsi="Calibri" w:cs="Calibri"/>
                <w:sz w:val="20"/>
              </w:rPr>
              <w:t xml:space="preserve"> Month</w:t>
            </w:r>
            <w:r w:rsidR="004621F9">
              <w:rPr>
                <w:rFonts w:ascii="Calibri" w:hAnsi="Calibri" w:cs="Calibri"/>
                <w:sz w:val="20"/>
              </w:rPr>
              <w:t>s</w:t>
            </w:r>
          </w:p>
          <w:p w14:paraId="6C98DFB7" w14:textId="406A52E8" w:rsidR="00C21019" w:rsidRPr="00E538CB" w:rsidRDefault="00E538CB" w:rsidP="00E538CB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Internship</w:t>
            </w:r>
            <w:r w:rsidRPr="00ED2FD5">
              <w:rPr>
                <w:rFonts w:ascii="Calibri" w:hAnsi="Calibri" w:cs="Calibri"/>
              </w:rPr>
              <w:t xml:space="preserve"> </w:t>
            </w:r>
            <w:r w:rsidRPr="00ED2FD5">
              <w:rPr>
                <w:rStyle w:val="Strong"/>
                <w:rFonts w:ascii="Calibri" w:hAnsi="Calibri" w:cs="Calibri"/>
              </w:rPr>
              <w:t>•</w:t>
            </w:r>
            <w:r>
              <w:rPr>
                <w:rStyle w:val="Strong"/>
                <w:rFonts w:ascii="Calibri" w:hAnsi="Calibri" w:cs="Calibri"/>
              </w:rPr>
              <w:t xml:space="preserve"> </w:t>
            </w:r>
            <w:r w:rsidRPr="00E538CB">
              <w:rPr>
                <w:rStyle w:val="Strong"/>
                <w:rFonts w:ascii="Calibri" w:hAnsi="Calibri" w:cs="Calibri"/>
                <w:b w:val="0"/>
                <w:color w:val="auto"/>
              </w:rPr>
              <w:t>Front End Developer</w:t>
            </w:r>
            <w:r>
              <w:rPr>
                <w:rStyle w:val="Strong"/>
                <w:rFonts w:ascii="Calibri" w:hAnsi="Calibri" w:cs="Calibri"/>
              </w:rPr>
              <w:t xml:space="preserve"> </w:t>
            </w:r>
            <w:r w:rsidRPr="00ED2FD5">
              <w:rPr>
                <w:rStyle w:val="Strong"/>
                <w:rFonts w:ascii="Calibri" w:hAnsi="Calibri" w:cs="Calibri"/>
              </w:rPr>
              <w:t>•</w:t>
            </w:r>
            <w:r w:rsidRPr="00ED2FD5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House of Professionals</w:t>
            </w:r>
            <w:r w:rsidRPr="00ED2FD5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(Pvt.) Ltd.</w:t>
            </w:r>
          </w:p>
          <w:p w14:paraId="11696F82" w14:textId="0B8E4926" w:rsidR="006103D5" w:rsidRPr="00E844F6" w:rsidRDefault="006103D5" w:rsidP="000D2006">
            <w:pPr>
              <w:pStyle w:val="Dates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Jan. 2018 – Feb.</w:t>
            </w:r>
            <w:r w:rsidRPr="00E844F6">
              <w:rPr>
                <w:rFonts w:ascii="Calibri" w:hAnsi="Calibri" w:cs="Calibri"/>
                <w:sz w:val="20"/>
              </w:rPr>
              <w:t xml:space="preserve"> 2020 </w:t>
            </w:r>
            <w:r w:rsidR="00DC2EFC">
              <w:rPr>
                <w:rFonts w:ascii="Calibri" w:hAnsi="Calibri" w:cs="Calibri"/>
                <w:sz w:val="20"/>
              </w:rPr>
              <w:t>(2 Year</w:t>
            </w:r>
            <w:r w:rsidR="00823C7B">
              <w:rPr>
                <w:rFonts w:ascii="Calibri" w:hAnsi="Calibri" w:cs="Calibri"/>
                <w:sz w:val="20"/>
              </w:rPr>
              <w:t xml:space="preserve"> 2 Month</w:t>
            </w:r>
            <w:r w:rsidR="00A257A6">
              <w:rPr>
                <w:rFonts w:ascii="Calibri" w:hAnsi="Calibri" w:cs="Calibri"/>
                <w:sz w:val="20"/>
              </w:rPr>
              <w:t>s</w:t>
            </w:r>
            <w:r w:rsidR="00DC2EFC">
              <w:rPr>
                <w:rFonts w:ascii="Calibri" w:hAnsi="Calibri" w:cs="Calibri"/>
                <w:sz w:val="20"/>
              </w:rPr>
              <w:t>)</w:t>
            </w:r>
          </w:p>
          <w:p w14:paraId="14E78B4C" w14:textId="77777777" w:rsidR="006103D5" w:rsidRPr="00ED2FD5" w:rsidRDefault="006103D5" w:rsidP="000D2006">
            <w:pPr>
              <w:pStyle w:val="Experience"/>
              <w:rPr>
                <w:rFonts w:ascii="Calibri" w:hAnsi="Calibri" w:cs="Calibri"/>
              </w:rPr>
            </w:pPr>
            <w:r w:rsidRPr="00ED2FD5">
              <w:rPr>
                <w:rFonts w:ascii="Calibri" w:hAnsi="Calibri" w:cs="Calibri"/>
              </w:rPr>
              <w:t xml:space="preserve">BPO </w:t>
            </w:r>
            <w:r w:rsidRPr="00ED2FD5">
              <w:rPr>
                <w:rStyle w:val="Strong"/>
                <w:rFonts w:ascii="Calibri" w:hAnsi="Calibri" w:cs="Calibri"/>
              </w:rPr>
              <w:t>•</w:t>
            </w:r>
            <w:r>
              <w:rPr>
                <w:rFonts w:ascii="Calibri" w:hAnsi="Calibri" w:cs="Calibri"/>
              </w:rPr>
              <w:t xml:space="preserve"> Backend</w:t>
            </w:r>
            <w:r w:rsidRPr="00ED2FD5">
              <w:rPr>
                <w:rFonts w:ascii="Calibri" w:hAnsi="Calibri" w:cs="Calibri"/>
              </w:rPr>
              <w:t xml:space="preserve"> Support Executive </w:t>
            </w:r>
            <w:r w:rsidRPr="00ED2FD5">
              <w:rPr>
                <w:rStyle w:val="Strong"/>
                <w:rFonts w:ascii="Calibri" w:hAnsi="Calibri" w:cs="Calibri"/>
              </w:rPr>
              <w:t>•</w:t>
            </w:r>
            <w:r w:rsidRPr="00ED2FD5">
              <w:rPr>
                <w:rFonts w:ascii="Calibri" w:hAnsi="Calibri" w:cs="Calibri"/>
              </w:rPr>
              <w:t xml:space="preserve"> Abacus Consulting </w:t>
            </w:r>
            <w:r>
              <w:rPr>
                <w:rFonts w:ascii="Calibri" w:hAnsi="Calibri" w:cs="Calibri"/>
              </w:rPr>
              <w:t>(Pvt.) Ltd.</w:t>
            </w:r>
          </w:p>
          <w:p w14:paraId="11D79783" w14:textId="6A295F9C" w:rsidR="006103D5" w:rsidRPr="00E844F6" w:rsidRDefault="006103D5" w:rsidP="000D2006">
            <w:pPr>
              <w:pStyle w:val="Dates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J</w:t>
            </w:r>
            <w:r w:rsidR="000229E0">
              <w:rPr>
                <w:rFonts w:ascii="Calibri" w:hAnsi="Calibri" w:cs="Calibri"/>
                <w:sz w:val="20"/>
              </w:rPr>
              <w:t>ul</w:t>
            </w:r>
            <w:r>
              <w:rPr>
                <w:rFonts w:ascii="Calibri" w:hAnsi="Calibri" w:cs="Calibri"/>
                <w:sz w:val="20"/>
              </w:rPr>
              <w:t xml:space="preserve">. 2017 </w:t>
            </w:r>
            <w:r w:rsidRPr="00E844F6">
              <w:rPr>
                <w:rFonts w:ascii="Calibri" w:hAnsi="Calibri" w:cs="Calibri"/>
                <w:sz w:val="20"/>
              </w:rPr>
              <w:t>–</w:t>
            </w:r>
            <w:r>
              <w:rPr>
                <w:rFonts w:ascii="Calibri" w:hAnsi="Calibri" w:cs="Calibri"/>
                <w:sz w:val="20"/>
              </w:rPr>
              <w:t xml:space="preserve"> </w:t>
            </w:r>
            <w:r w:rsidR="000229E0">
              <w:rPr>
                <w:rFonts w:ascii="Calibri" w:hAnsi="Calibri" w:cs="Calibri"/>
                <w:sz w:val="20"/>
              </w:rPr>
              <w:t>Dec</w:t>
            </w:r>
            <w:r>
              <w:rPr>
                <w:rFonts w:ascii="Calibri" w:hAnsi="Calibri" w:cs="Calibri"/>
                <w:sz w:val="20"/>
              </w:rPr>
              <w:t>. 2017</w:t>
            </w:r>
            <w:r w:rsidR="00823C7B">
              <w:rPr>
                <w:rFonts w:ascii="Calibri" w:hAnsi="Calibri" w:cs="Calibri"/>
                <w:sz w:val="20"/>
              </w:rPr>
              <w:t xml:space="preserve"> (6 Month</w:t>
            </w:r>
            <w:r w:rsidR="00A257A6">
              <w:rPr>
                <w:rFonts w:ascii="Calibri" w:hAnsi="Calibri" w:cs="Calibri"/>
                <w:sz w:val="20"/>
              </w:rPr>
              <w:t>s</w:t>
            </w:r>
            <w:r w:rsidR="00823C7B">
              <w:rPr>
                <w:rFonts w:ascii="Calibri" w:hAnsi="Calibri" w:cs="Calibri"/>
                <w:sz w:val="20"/>
              </w:rPr>
              <w:t>)</w:t>
            </w:r>
          </w:p>
          <w:p w14:paraId="16DC3936" w14:textId="77777777" w:rsidR="006103D5" w:rsidRPr="00ED2FD5" w:rsidRDefault="00085746" w:rsidP="000D2006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Marketing</w:t>
            </w:r>
            <w:r w:rsidR="006103D5">
              <w:rPr>
                <w:rFonts w:ascii="Calibri" w:hAnsi="Calibri" w:cs="Calibri"/>
              </w:rPr>
              <w:t xml:space="preserve"> </w:t>
            </w:r>
            <w:r w:rsidR="006103D5" w:rsidRPr="00ED2FD5">
              <w:rPr>
                <w:rStyle w:val="Strong"/>
                <w:rFonts w:ascii="Calibri" w:hAnsi="Calibri" w:cs="Calibri"/>
              </w:rPr>
              <w:t>•</w:t>
            </w:r>
            <w:r w:rsidR="006103D5" w:rsidRPr="00ED2FD5">
              <w:rPr>
                <w:rFonts w:ascii="Calibri" w:hAnsi="Calibri" w:cs="Calibri"/>
              </w:rPr>
              <w:t xml:space="preserve"> </w:t>
            </w:r>
            <w:r w:rsidR="006103D5">
              <w:rPr>
                <w:rFonts w:ascii="Calibri" w:hAnsi="Calibri" w:cs="Calibri"/>
              </w:rPr>
              <w:t>Sales Promoter</w:t>
            </w:r>
            <w:r w:rsidR="006103D5" w:rsidRPr="00ED2FD5">
              <w:rPr>
                <w:rFonts w:ascii="Calibri" w:hAnsi="Calibri" w:cs="Calibri"/>
              </w:rPr>
              <w:t xml:space="preserve"> </w:t>
            </w:r>
            <w:r w:rsidR="006103D5" w:rsidRPr="00ED2FD5">
              <w:rPr>
                <w:rStyle w:val="Strong"/>
                <w:rFonts w:ascii="Calibri" w:hAnsi="Calibri" w:cs="Calibri"/>
              </w:rPr>
              <w:t>•</w:t>
            </w:r>
            <w:r w:rsidR="006103D5" w:rsidRPr="00ED2FD5">
              <w:rPr>
                <w:rFonts w:ascii="Calibri" w:hAnsi="Calibri" w:cs="Calibri"/>
              </w:rPr>
              <w:t xml:space="preserve"> </w:t>
            </w:r>
            <w:r w:rsidR="006103D5">
              <w:rPr>
                <w:rFonts w:ascii="Calibri" w:hAnsi="Calibri" w:cs="Calibri"/>
              </w:rPr>
              <w:t>Brand Logics (Pvt.) Ltd.</w:t>
            </w:r>
          </w:p>
          <w:p w14:paraId="198B7E13" w14:textId="757D393D" w:rsidR="006103D5" w:rsidRPr="00E844F6" w:rsidRDefault="000229E0" w:rsidP="000D2006">
            <w:pPr>
              <w:pStyle w:val="Dates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Jun</w:t>
            </w:r>
            <w:r w:rsidR="006103D5">
              <w:rPr>
                <w:rFonts w:ascii="Calibri" w:hAnsi="Calibri" w:cs="Calibri"/>
                <w:sz w:val="20"/>
              </w:rPr>
              <w:t xml:space="preserve"> 2016 </w:t>
            </w:r>
            <w:r w:rsidR="006103D5" w:rsidRPr="00E844F6">
              <w:rPr>
                <w:rFonts w:ascii="Calibri" w:hAnsi="Calibri" w:cs="Calibri"/>
                <w:sz w:val="20"/>
              </w:rPr>
              <w:t>–</w:t>
            </w:r>
            <w:r w:rsidR="006103D5">
              <w:rPr>
                <w:rFonts w:ascii="Calibri" w:hAnsi="Calibri" w:cs="Calibri"/>
                <w:sz w:val="20"/>
              </w:rPr>
              <w:t xml:space="preserve"> M</w:t>
            </w:r>
            <w:r>
              <w:rPr>
                <w:rFonts w:ascii="Calibri" w:hAnsi="Calibri" w:cs="Calibri"/>
                <w:sz w:val="20"/>
              </w:rPr>
              <w:t>ay</w:t>
            </w:r>
            <w:r w:rsidR="006103D5">
              <w:rPr>
                <w:rFonts w:ascii="Calibri" w:hAnsi="Calibri" w:cs="Calibri"/>
                <w:sz w:val="20"/>
              </w:rPr>
              <w:t>. 2017</w:t>
            </w:r>
            <w:r w:rsidR="00823C7B">
              <w:rPr>
                <w:rFonts w:ascii="Calibri" w:hAnsi="Calibri" w:cs="Calibri"/>
                <w:sz w:val="20"/>
              </w:rPr>
              <w:t xml:space="preserve"> (</w:t>
            </w:r>
            <w:r>
              <w:rPr>
                <w:rFonts w:ascii="Calibri" w:hAnsi="Calibri" w:cs="Calibri"/>
                <w:sz w:val="20"/>
              </w:rPr>
              <w:t>1</w:t>
            </w:r>
            <w:r w:rsidR="00823C7B">
              <w:rPr>
                <w:rFonts w:ascii="Calibri" w:hAnsi="Calibri" w:cs="Calibri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</w:rPr>
              <w:t>Year</w:t>
            </w:r>
            <w:r w:rsidR="00823C7B">
              <w:rPr>
                <w:rFonts w:ascii="Calibri" w:hAnsi="Calibri" w:cs="Calibri"/>
                <w:sz w:val="20"/>
              </w:rPr>
              <w:t>)</w:t>
            </w:r>
          </w:p>
          <w:p w14:paraId="17704DE3" w14:textId="77777777" w:rsidR="006103D5" w:rsidRDefault="00085746" w:rsidP="000D2006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Marketing</w:t>
            </w:r>
            <w:r w:rsidR="006103D5">
              <w:rPr>
                <w:rFonts w:ascii="Calibri" w:hAnsi="Calibri" w:cs="Calibri"/>
              </w:rPr>
              <w:t xml:space="preserve"> </w:t>
            </w:r>
            <w:r w:rsidR="006103D5" w:rsidRPr="00ED2FD5">
              <w:rPr>
                <w:rStyle w:val="Strong"/>
                <w:rFonts w:ascii="Calibri" w:hAnsi="Calibri" w:cs="Calibri"/>
              </w:rPr>
              <w:t>•</w:t>
            </w:r>
            <w:r w:rsidR="006103D5">
              <w:t xml:space="preserve"> </w:t>
            </w:r>
            <w:r w:rsidR="006103D5">
              <w:rPr>
                <w:rFonts w:ascii="Calibri" w:hAnsi="Calibri" w:cs="Calibri"/>
              </w:rPr>
              <w:t>Brand A</w:t>
            </w:r>
            <w:r w:rsidR="006103D5" w:rsidRPr="002A0CED">
              <w:rPr>
                <w:rFonts w:ascii="Calibri" w:hAnsi="Calibri" w:cs="Calibri"/>
              </w:rPr>
              <w:t>mbassador</w:t>
            </w:r>
            <w:r w:rsidR="006103D5">
              <w:rPr>
                <w:rFonts w:ascii="Calibri" w:hAnsi="Calibri" w:cs="Calibri"/>
              </w:rPr>
              <w:t xml:space="preserve"> </w:t>
            </w:r>
            <w:r w:rsidR="006103D5" w:rsidRPr="00ED2FD5">
              <w:rPr>
                <w:rStyle w:val="Strong"/>
                <w:rFonts w:ascii="Calibri" w:hAnsi="Calibri" w:cs="Calibri"/>
              </w:rPr>
              <w:t>•</w:t>
            </w:r>
            <w:r w:rsidR="006103D5" w:rsidRPr="00ED2FD5">
              <w:rPr>
                <w:rFonts w:ascii="Calibri" w:hAnsi="Calibri" w:cs="Calibri"/>
              </w:rPr>
              <w:t xml:space="preserve"> </w:t>
            </w:r>
            <w:r w:rsidR="006103D5">
              <w:rPr>
                <w:rFonts w:ascii="Calibri" w:hAnsi="Calibri" w:cs="Calibri"/>
              </w:rPr>
              <w:t>Helium (Pvt.) Ltd.</w:t>
            </w:r>
          </w:p>
          <w:p w14:paraId="4A68ACAB" w14:textId="3A6EC717" w:rsidR="006103D5" w:rsidRPr="00E844F6" w:rsidRDefault="006103D5" w:rsidP="000D2006">
            <w:pPr>
              <w:pStyle w:val="Dates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Feb. 2015 </w:t>
            </w:r>
            <w:r w:rsidRPr="00E844F6">
              <w:rPr>
                <w:rFonts w:ascii="Calibri" w:hAnsi="Calibri" w:cs="Calibri"/>
                <w:sz w:val="20"/>
              </w:rPr>
              <w:t>–</w:t>
            </w:r>
            <w:r w:rsidR="00823C7B">
              <w:rPr>
                <w:rFonts w:ascii="Calibri" w:hAnsi="Calibri" w:cs="Calibri"/>
                <w:sz w:val="20"/>
              </w:rPr>
              <w:t xml:space="preserve"> </w:t>
            </w:r>
            <w:r w:rsidR="000229E0">
              <w:rPr>
                <w:rFonts w:ascii="Calibri" w:hAnsi="Calibri" w:cs="Calibri"/>
                <w:sz w:val="20"/>
              </w:rPr>
              <w:t>Jun</w:t>
            </w:r>
            <w:r>
              <w:rPr>
                <w:rFonts w:ascii="Calibri" w:hAnsi="Calibri" w:cs="Calibri"/>
                <w:sz w:val="20"/>
              </w:rPr>
              <w:t>. 2016</w:t>
            </w:r>
            <w:r w:rsidR="00823C7B">
              <w:rPr>
                <w:rFonts w:ascii="Calibri" w:hAnsi="Calibri" w:cs="Calibri"/>
                <w:sz w:val="20"/>
              </w:rPr>
              <w:t xml:space="preserve"> (</w:t>
            </w:r>
            <w:r w:rsidR="00A257A6">
              <w:rPr>
                <w:rFonts w:ascii="Calibri" w:hAnsi="Calibri" w:cs="Calibri"/>
                <w:sz w:val="20"/>
              </w:rPr>
              <w:t>1</w:t>
            </w:r>
            <w:r w:rsidR="000229E0">
              <w:rPr>
                <w:rFonts w:ascii="Calibri" w:hAnsi="Calibri" w:cs="Calibri"/>
                <w:sz w:val="20"/>
              </w:rPr>
              <w:t>.5</w:t>
            </w:r>
            <w:r w:rsidR="00A257A6">
              <w:rPr>
                <w:rFonts w:ascii="Calibri" w:hAnsi="Calibri" w:cs="Calibri"/>
                <w:sz w:val="20"/>
              </w:rPr>
              <w:t xml:space="preserve"> Y</w:t>
            </w:r>
            <w:r w:rsidR="00823C7B">
              <w:rPr>
                <w:rFonts w:ascii="Calibri" w:hAnsi="Calibri" w:cs="Calibri"/>
                <w:sz w:val="20"/>
              </w:rPr>
              <w:t>ear)</w:t>
            </w:r>
          </w:p>
          <w:p w14:paraId="2CB50698" w14:textId="77777777" w:rsidR="006103D5" w:rsidRPr="00840850" w:rsidRDefault="006103D5" w:rsidP="000D2006">
            <w:pPr>
              <w:pStyle w:val="Experience"/>
              <w:rPr>
                <w:rFonts w:cstheme="minorHAnsi"/>
              </w:rPr>
            </w:pPr>
            <w:r w:rsidRPr="00840850">
              <w:rPr>
                <w:rFonts w:cstheme="minorHAnsi"/>
              </w:rPr>
              <w:t xml:space="preserve">Front End </w:t>
            </w:r>
            <w:r w:rsidRPr="00840850">
              <w:rPr>
                <w:rFonts w:cstheme="minorHAnsi"/>
                <w:bCs/>
                <w:color w:val="222222"/>
                <w:shd w:val="clear" w:color="auto" w:fill="FFFFFF"/>
              </w:rPr>
              <w:t>Cashier</w:t>
            </w:r>
            <w:r w:rsidRPr="00840850">
              <w:rPr>
                <w:rFonts w:cstheme="minorHAnsi"/>
                <w:b/>
                <w:bCs/>
                <w:color w:val="222222"/>
                <w:shd w:val="clear" w:color="auto" w:fill="FFFFFF"/>
              </w:rPr>
              <w:t xml:space="preserve"> </w:t>
            </w:r>
            <w:r w:rsidRPr="00840850">
              <w:rPr>
                <w:rStyle w:val="Strong"/>
                <w:rFonts w:cstheme="minorHAnsi"/>
              </w:rPr>
              <w:t xml:space="preserve">• </w:t>
            </w:r>
            <w:r w:rsidRPr="00840850">
              <w:rPr>
                <w:rStyle w:val="Strong"/>
                <w:rFonts w:cstheme="minorHAnsi"/>
                <w:b w:val="0"/>
                <w:color w:val="000000" w:themeColor="text1"/>
              </w:rPr>
              <w:t>Cashier</w:t>
            </w:r>
            <w:r w:rsidRPr="00840850">
              <w:rPr>
                <w:rFonts w:cstheme="minorHAnsi"/>
              </w:rPr>
              <w:t xml:space="preserve"> </w:t>
            </w:r>
            <w:r w:rsidRPr="00840850">
              <w:rPr>
                <w:rStyle w:val="Strong"/>
                <w:rFonts w:cstheme="minorHAnsi"/>
              </w:rPr>
              <w:t>•</w:t>
            </w:r>
            <w:r w:rsidRPr="00840850">
              <w:rPr>
                <w:rFonts w:cstheme="minorHAnsi"/>
              </w:rPr>
              <w:t xml:space="preserve"> Hyperstar</w:t>
            </w:r>
          </w:p>
          <w:p w14:paraId="37CAD354" w14:textId="77777777" w:rsidR="006103D5" w:rsidRPr="003A798B" w:rsidRDefault="00D13C04" w:rsidP="000D2006">
            <w:pPr>
              <w:rPr>
                <w:rFonts w:ascii="Calibri" w:hAnsi="Calibri" w:cs="Calibri"/>
                <w:b/>
                <w:i/>
              </w:rPr>
            </w:pPr>
            <w:r>
              <w:rPr>
                <w:rFonts w:ascii="Calibri" w:hAnsi="Calibri" w:cs="Calibri"/>
                <w:b/>
                <w:i/>
              </w:rPr>
              <w:t>“</w:t>
            </w:r>
            <w:r w:rsidR="006103D5" w:rsidRPr="003A798B">
              <w:rPr>
                <w:rFonts w:ascii="Calibri" w:hAnsi="Calibri" w:cs="Calibri"/>
                <w:b/>
                <w:i/>
              </w:rPr>
              <w:t>My exposure in the work area had been very promising. During my tenure with these companies, I handled major responsibilities.</w:t>
            </w:r>
            <w:r>
              <w:rPr>
                <w:rFonts w:ascii="Calibri" w:hAnsi="Calibri" w:cs="Calibri"/>
                <w:b/>
                <w:i/>
              </w:rPr>
              <w:t>”</w:t>
            </w:r>
            <w:r w:rsidR="006103D5" w:rsidRPr="003A798B">
              <w:rPr>
                <w:rFonts w:ascii="Calibri" w:hAnsi="Calibri" w:cs="Calibri"/>
                <w:b/>
                <w:i/>
              </w:rPr>
              <w:t xml:space="preserve"> </w:t>
            </w:r>
          </w:p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7AC5CD704ABA456B84C300750CE5D0AD"/>
              </w:placeholder>
              <w:temporary/>
              <w:showingPlcHdr/>
            </w:sdtPr>
            <w:sdtEndPr/>
            <w:sdtContent>
              <w:p w14:paraId="7B1A1CBF" w14:textId="77777777" w:rsidR="006103D5" w:rsidRPr="00F043D6" w:rsidRDefault="006103D5" w:rsidP="000D2006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F043D6">
                  <w:t>Education</w:t>
                </w:r>
              </w:p>
            </w:sdtContent>
          </w:sdt>
          <w:p w14:paraId="33CDC66C" w14:textId="093112FD" w:rsidR="00FB4C1D" w:rsidRPr="00FE031A" w:rsidRDefault="00FE031A" w:rsidP="00FE031A">
            <w:r w:rsidRPr="00FE031A">
              <w:rPr>
                <w:b/>
                <w:szCs w:val="20"/>
              </w:rPr>
              <w:t>Certificate in Web Development</w:t>
            </w:r>
            <w:r>
              <w:rPr>
                <w:szCs w:val="20"/>
              </w:rPr>
              <w:t xml:space="preserve"> </w:t>
            </w:r>
            <w:r w:rsidRPr="00FE031A">
              <w:rPr>
                <w:b/>
                <w:szCs w:val="20"/>
              </w:rPr>
              <w:t>–</w:t>
            </w:r>
            <w:r>
              <w:rPr>
                <w:b/>
                <w:szCs w:val="20"/>
              </w:rPr>
              <w:t xml:space="preserve"> </w:t>
            </w:r>
            <w:r w:rsidRPr="00FE031A">
              <w:rPr>
                <w:szCs w:val="20"/>
              </w:rPr>
              <w:t>House of Professionals</w:t>
            </w:r>
          </w:p>
          <w:p w14:paraId="7841DA99" w14:textId="77777777" w:rsidR="00FB4C1D" w:rsidRDefault="00FB4C1D" w:rsidP="00FB4C1D">
            <w:pPr>
              <w:pStyle w:val="SchoolName"/>
              <w:rPr>
                <w:b w:val="0"/>
                <w:szCs w:val="20"/>
              </w:rPr>
            </w:pPr>
            <w:r w:rsidRPr="00AD3851">
              <w:rPr>
                <w:szCs w:val="20"/>
              </w:rPr>
              <w:t xml:space="preserve">DIT (Diploma in Information Technology) – </w:t>
            </w:r>
            <w:r w:rsidRPr="00AD3851">
              <w:rPr>
                <w:b w:val="0"/>
                <w:szCs w:val="20"/>
              </w:rPr>
              <w:t xml:space="preserve">TEVTA </w:t>
            </w:r>
          </w:p>
          <w:p w14:paraId="5217316D" w14:textId="6B2E30B4" w:rsidR="00FE031A" w:rsidRDefault="00FE031A" w:rsidP="00FB4C1D">
            <w:pPr>
              <w:pStyle w:val="SchoolName"/>
              <w:rPr>
                <w:szCs w:val="20"/>
              </w:rPr>
            </w:pPr>
            <w:proofErr w:type="gramStart"/>
            <w:r w:rsidRPr="00AD3851">
              <w:rPr>
                <w:szCs w:val="20"/>
              </w:rPr>
              <w:t>B.Com</w:t>
            </w:r>
            <w:proofErr w:type="gramEnd"/>
            <w:r w:rsidRPr="00AD3851">
              <w:rPr>
                <w:szCs w:val="20"/>
              </w:rPr>
              <w:t xml:space="preserve"> (IT) –</w:t>
            </w:r>
            <w:r w:rsidRPr="00AD3851">
              <w:rPr>
                <w:b w:val="0"/>
                <w:szCs w:val="20"/>
              </w:rPr>
              <w:t xml:space="preserve"> University of the Punjab</w:t>
            </w:r>
          </w:p>
          <w:p w14:paraId="116C16B9" w14:textId="33189BA1" w:rsidR="00FB4C1D" w:rsidRPr="00FB4C1D" w:rsidRDefault="00FB4C1D" w:rsidP="00FB4C1D">
            <w:pPr>
              <w:pStyle w:val="SchoolName"/>
              <w:rPr>
                <w:szCs w:val="20"/>
              </w:rPr>
            </w:pPr>
            <w:r w:rsidRPr="00AD3851">
              <w:rPr>
                <w:szCs w:val="20"/>
              </w:rPr>
              <w:t xml:space="preserve">I.Com – </w:t>
            </w:r>
            <w:r w:rsidRPr="00AD3851">
              <w:rPr>
                <w:b w:val="0"/>
                <w:szCs w:val="20"/>
              </w:rPr>
              <w:t>BISE LAHORE</w:t>
            </w:r>
          </w:p>
          <w:p w14:paraId="7AB0637D" w14:textId="77777777" w:rsidR="006103D5" w:rsidRPr="00FB4C1D" w:rsidRDefault="006103D5" w:rsidP="000D2006">
            <w:pPr>
              <w:pStyle w:val="SchoolName"/>
              <w:rPr>
                <w:szCs w:val="20"/>
              </w:rPr>
            </w:pPr>
            <w:r w:rsidRPr="00AD3851">
              <w:rPr>
                <w:szCs w:val="20"/>
              </w:rPr>
              <w:t xml:space="preserve">Matric – </w:t>
            </w:r>
            <w:r w:rsidRPr="00AD3851">
              <w:rPr>
                <w:b w:val="0"/>
                <w:szCs w:val="20"/>
              </w:rPr>
              <w:t>BISE</w:t>
            </w:r>
            <w:r w:rsidRPr="00AD3851">
              <w:rPr>
                <w:szCs w:val="20"/>
              </w:rPr>
              <w:t xml:space="preserve"> </w:t>
            </w:r>
            <w:r w:rsidRPr="00AD3851">
              <w:rPr>
                <w:b w:val="0"/>
                <w:szCs w:val="20"/>
              </w:rPr>
              <w:t>LAHORE</w:t>
            </w:r>
          </w:p>
          <w:p w14:paraId="5BE599A9" w14:textId="77777777" w:rsidR="006103D5" w:rsidRDefault="006103D5" w:rsidP="000852EA">
            <w:pPr>
              <w:pStyle w:val="Heading2"/>
              <w:spacing w:before="240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Skills</w:t>
            </w:r>
          </w:p>
          <w:p w14:paraId="1244CDED" w14:textId="77777777" w:rsidR="00E23DFD" w:rsidRDefault="00E23DFD" w:rsidP="000D2006">
            <w:pPr>
              <w:pStyle w:val="ListParagraph"/>
              <w:numPr>
                <w:ilvl w:val="0"/>
                <w:numId w:val="5"/>
              </w:numPr>
            </w:pPr>
            <w:r>
              <w:t>HTML 5 / CSS 3, Bootstrap 4, JavaScript, JQuery</w:t>
            </w:r>
          </w:p>
          <w:p w14:paraId="749CB54A" w14:textId="77777777" w:rsidR="00E23DFD" w:rsidRDefault="00E23DFD" w:rsidP="00E23DFD">
            <w:pPr>
              <w:pStyle w:val="ListParagraph"/>
              <w:numPr>
                <w:ilvl w:val="0"/>
                <w:numId w:val="5"/>
              </w:numPr>
            </w:pPr>
            <w:r w:rsidRPr="00AD3851">
              <w:t xml:space="preserve">WordPress &amp; CMS Experience </w:t>
            </w:r>
          </w:p>
          <w:p w14:paraId="3AE3E0ED" w14:textId="77777777" w:rsidR="00E23DFD" w:rsidRPr="00E23DFD" w:rsidRDefault="00E23DFD" w:rsidP="00E23DFD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</w:rPr>
            </w:pPr>
            <w:r>
              <w:rPr>
                <w:rFonts w:cstheme="minorHAnsi"/>
              </w:rPr>
              <w:t>Business C</w:t>
            </w:r>
            <w:r w:rsidRPr="00AD3851">
              <w:rPr>
                <w:rFonts w:cstheme="minorHAnsi"/>
              </w:rPr>
              <w:t>ommunication</w:t>
            </w:r>
            <w:r>
              <w:rPr>
                <w:rFonts w:cstheme="minorHAnsi"/>
              </w:rPr>
              <w:t xml:space="preserve"> Skills</w:t>
            </w:r>
          </w:p>
          <w:p w14:paraId="5338C67A" w14:textId="77777777" w:rsidR="00E23DFD" w:rsidRDefault="00E23DFD" w:rsidP="00E23DFD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</w:rPr>
            </w:pPr>
            <w:r>
              <w:rPr>
                <w:rFonts w:cstheme="minorHAnsi"/>
              </w:rPr>
              <w:t>Consumer Behavior I</w:t>
            </w:r>
            <w:r w:rsidRPr="00AD3851">
              <w:rPr>
                <w:rFonts w:cstheme="minorHAnsi"/>
              </w:rPr>
              <w:t>nsights</w:t>
            </w:r>
          </w:p>
          <w:p w14:paraId="4423231E" w14:textId="77777777" w:rsidR="00E23DFD" w:rsidRPr="00E23DFD" w:rsidRDefault="00E23DFD" w:rsidP="00E23DFD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</w:rPr>
            </w:pPr>
            <w:r>
              <w:rPr>
                <w:rFonts w:cstheme="minorHAnsi"/>
              </w:rPr>
              <w:t>Business Development Skills</w:t>
            </w:r>
          </w:p>
          <w:p w14:paraId="130705DA" w14:textId="77777777" w:rsidR="006103D5" w:rsidRDefault="006103D5" w:rsidP="000D2006">
            <w:pPr>
              <w:pStyle w:val="ListParagraph"/>
              <w:numPr>
                <w:ilvl w:val="0"/>
                <w:numId w:val="5"/>
              </w:numPr>
            </w:pPr>
            <w:r w:rsidRPr="00AD3851">
              <w:t>Adobe Photoshop</w:t>
            </w:r>
          </w:p>
          <w:p w14:paraId="0F782868" w14:textId="77777777" w:rsidR="00E23DFD" w:rsidRPr="00AD3851" w:rsidRDefault="00E23DFD" w:rsidP="00E23DFD">
            <w:pPr>
              <w:pStyle w:val="ListParagraph"/>
              <w:numPr>
                <w:ilvl w:val="0"/>
                <w:numId w:val="5"/>
              </w:numPr>
            </w:pPr>
            <w:r w:rsidRPr="00AD3851">
              <w:t>MS Office</w:t>
            </w:r>
          </w:p>
          <w:p w14:paraId="0FB2D7B4" w14:textId="77777777" w:rsidR="006103D5" w:rsidRDefault="006103D5" w:rsidP="000852EA">
            <w:pPr>
              <w:pStyle w:val="Heading2"/>
              <w:spacing w:before="240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Interests</w:t>
            </w:r>
          </w:p>
          <w:p w14:paraId="5B09D786" w14:textId="77777777" w:rsidR="006103D5" w:rsidRPr="000852EA" w:rsidRDefault="000852EA" w:rsidP="000D2006">
            <w:pPr>
              <w:rPr>
                <w:rFonts w:cstheme="minorHAnsi"/>
              </w:rPr>
            </w:pPr>
            <w:r>
              <w:rPr>
                <w:rFonts w:cstheme="minorHAnsi"/>
              </w:rPr>
              <w:t>Computer programming,</w:t>
            </w:r>
            <w:r w:rsidRPr="000852EA">
              <w:rPr>
                <w:rFonts w:cstheme="minorHAnsi"/>
                <w:b/>
                <w:bCs/>
                <w:color w:val="222222"/>
                <w:shd w:val="clear" w:color="auto" w:fill="FFFFFF"/>
              </w:rPr>
              <w:t xml:space="preserve"> </w:t>
            </w:r>
            <w:r w:rsidRPr="005B22CD">
              <w:rPr>
                <w:rFonts w:cstheme="minorHAnsi"/>
                <w:bCs/>
                <w:color w:val="222222"/>
              </w:rPr>
              <w:t>Business development activities</w:t>
            </w:r>
            <w:r>
              <w:rPr>
                <w:rFonts w:cstheme="minorHAnsi"/>
              </w:rPr>
              <w:t xml:space="preserve">, </w:t>
            </w:r>
            <w:r w:rsidR="006103D5" w:rsidRPr="000852EA">
              <w:rPr>
                <w:rFonts w:cstheme="minorHAnsi"/>
              </w:rPr>
              <w:t>Traveling, Playing Chess.</w:t>
            </w:r>
          </w:p>
          <w:p w14:paraId="239E264B" w14:textId="77777777" w:rsidR="006103D5" w:rsidRDefault="006103D5" w:rsidP="000D2006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lastRenderedPageBreak/>
              <w:t>Reference</w:t>
            </w:r>
          </w:p>
          <w:p w14:paraId="052FD355" w14:textId="77777777" w:rsidR="006103D5" w:rsidRPr="00ED06AD" w:rsidRDefault="006103D5" w:rsidP="000D2006">
            <w:r>
              <w:t>Will be furnished on demand.</w:t>
            </w:r>
          </w:p>
        </w:tc>
        <w:bookmarkStart w:id="0" w:name="_GoBack"/>
        <w:bookmarkEnd w:id="0"/>
      </w:tr>
      <w:tr w:rsidR="006103D5" w14:paraId="31DA62CA" w14:textId="77777777" w:rsidTr="002777DB">
        <w:trPr>
          <w:trHeight w:val="1638"/>
        </w:trPr>
        <w:tc>
          <w:tcPr>
            <w:tcW w:w="465" w:type="dxa"/>
          </w:tcPr>
          <w:p w14:paraId="06CAA110" w14:textId="77777777" w:rsidR="006103D5" w:rsidRPr="0056708E" w:rsidRDefault="006103D5" w:rsidP="000D2006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3684" w:type="dxa"/>
            <w:gridSpan w:val="2"/>
          </w:tcPr>
          <w:p w14:paraId="2691A4FA" w14:textId="77777777" w:rsidR="006103D5" w:rsidRPr="0056708E" w:rsidRDefault="006103D5" w:rsidP="000D2006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50" w:type="dxa"/>
            <w:vMerge/>
          </w:tcPr>
          <w:p w14:paraId="3C72CD35" w14:textId="77777777" w:rsidR="006103D5" w:rsidRDefault="006103D5" w:rsidP="000D2006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520" w:type="dxa"/>
            <w:vMerge/>
          </w:tcPr>
          <w:p w14:paraId="1B37418C" w14:textId="77777777" w:rsidR="006103D5" w:rsidRPr="00590471" w:rsidRDefault="006103D5" w:rsidP="000D2006"/>
        </w:tc>
      </w:tr>
      <w:tr w:rsidR="006103D5" w14:paraId="08B4CAB1" w14:textId="77777777" w:rsidTr="002777DB">
        <w:trPr>
          <w:trHeight w:val="565"/>
        </w:trPr>
        <w:tc>
          <w:tcPr>
            <w:tcW w:w="465" w:type="dxa"/>
          </w:tcPr>
          <w:p w14:paraId="220CAB70" w14:textId="77777777" w:rsidR="006103D5" w:rsidRDefault="006103D5" w:rsidP="000D2006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55" w:type="dxa"/>
            <w:tcMar>
              <w:left w:w="0" w:type="dxa"/>
              <w:right w:w="0" w:type="dxa"/>
            </w:tcMar>
            <w:vAlign w:val="center"/>
          </w:tcPr>
          <w:p w14:paraId="5B19A92C" w14:textId="77777777" w:rsidR="006103D5" w:rsidRPr="00376291" w:rsidRDefault="006103D5" w:rsidP="000D2006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C07EC75" wp14:editId="37073007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D135BF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9" w:type="dxa"/>
            <w:vAlign w:val="center"/>
          </w:tcPr>
          <w:p w14:paraId="027BF3C0" w14:textId="77777777" w:rsidR="006103D5" w:rsidRPr="00194293" w:rsidRDefault="006103D5" w:rsidP="000D2006">
            <w:pPr>
              <w:pStyle w:val="Information"/>
              <w:rPr>
                <w:sz w:val="22"/>
              </w:rPr>
            </w:pPr>
            <w:r w:rsidRPr="00194293">
              <w:rPr>
                <w:sz w:val="22"/>
              </w:rPr>
              <w:t xml:space="preserve">House No. 13-S-9C, Waqar Street No. 1, New Abadi Harbanspura </w:t>
            </w:r>
          </w:p>
          <w:p w14:paraId="6842BC67" w14:textId="77777777" w:rsidR="006103D5" w:rsidRPr="00380FD1" w:rsidRDefault="006103D5" w:rsidP="000D2006">
            <w:pPr>
              <w:pStyle w:val="Information"/>
            </w:pPr>
            <w:r w:rsidRPr="00194293">
              <w:rPr>
                <w:sz w:val="22"/>
              </w:rPr>
              <w:t>Lahore</w:t>
            </w:r>
          </w:p>
        </w:tc>
        <w:tc>
          <w:tcPr>
            <w:tcW w:w="250" w:type="dxa"/>
            <w:vMerge/>
          </w:tcPr>
          <w:p w14:paraId="6342A957" w14:textId="77777777" w:rsidR="006103D5" w:rsidRDefault="006103D5" w:rsidP="000D2006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520" w:type="dxa"/>
            <w:vMerge/>
          </w:tcPr>
          <w:p w14:paraId="0F674AFF" w14:textId="77777777" w:rsidR="006103D5" w:rsidRDefault="006103D5" w:rsidP="000D2006">
            <w:pPr>
              <w:pStyle w:val="Heading1"/>
            </w:pPr>
          </w:p>
        </w:tc>
      </w:tr>
      <w:tr w:rsidR="006103D5" w14:paraId="6BC140A1" w14:textId="77777777" w:rsidTr="002777DB">
        <w:trPr>
          <w:trHeight w:val="190"/>
        </w:trPr>
        <w:tc>
          <w:tcPr>
            <w:tcW w:w="465" w:type="dxa"/>
          </w:tcPr>
          <w:p w14:paraId="1AD0A8AB" w14:textId="77777777" w:rsidR="006103D5" w:rsidRPr="00376291" w:rsidRDefault="006103D5" w:rsidP="000D200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684" w:type="dxa"/>
            <w:gridSpan w:val="2"/>
            <w:vAlign w:val="center"/>
          </w:tcPr>
          <w:p w14:paraId="51E35CB8" w14:textId="77777777" w:rsidR="006103D5" w:rsidRPr="00376291" w:rsidRDefault="006103D5" w:rsidP="000D200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50" w:type="dxa"/>
            <w:vMerge/>
          </w:tcPr>
          <w:p w14:paraId="1A68EC51" w14:textId="77777777" w:rsidR="006103D5" w:rsidRDefault="006103D5" w:rsidP="000D2006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520" w:type="dxa"/>
            <w:vMerge/>
          </w:tcPr>
          <w:p w14:paraId="463EA15D" w14:textId="77777777" w:rsidR="006103D5" w:rsidRDefault="006103D5" w:rsidP="000D2006">
            <w:pPr>
              <w:pStyle w:val="Heading1"/>
            </w:pPr>
          </w:p>
        </w:tc>
      </w:tr>
      <w:tr w:rsidR="006103D5" w14:paraId="748D4A58" w14:textId="77777777" w:rsidTr="002777DB">
        <w:trPr>
          <w:trHeight w:val="650"/>
        </w:trPr>
        <w:tc>
          <w:tcPr>
            <w:tcW w:w="465" w:type="dxa"/>
          </w:tcPr>
          <w:p w14:paraId="6FD94424" w14:textId="77777777" w:rsidR="006103D5" w:rsidRDefault="006103D5" w:rsidP="000D2006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55" w:type="dxa"/>
            <w:tcMar>
              <w:left w:w="0" w:type="dxa"/>
              <w:right w:w="0" w:type="dxa"/>
            </w:tcMar>
            <w:vAlign w:val="center"/>
          </w:tcPr>
          <w:p w14:paraId="7D180964" w14:textId="77777777" w:rsidR="006103D5" w:rsidRPr="00376291" w:rsidRDefault="006103D5" w:rsidP="000D2006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9CA491F" wp14:editId="5063F62A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2F4A2D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9" w:type="dxa"/>
            <w:vAlign w:val="center"/>
          </w:tcPr>
          <w:p w14:paraId="1E2D4C53" w14:textId="77777777" w:rsidR="006103D5" w:rsidRPr="00194293" w:rsidRDefault="006103D5" w:rsidP="000D2006">
            <w:pPr>
              <w:pStyle w:val="Information"/>
              <w:rPr>
                <w:sz w:val="22"/>
              </w:rPr>
            </w:pPr>
            <w:r>
              <w:rPr>
                <w:sz w:val="22"/>
              </w:rPr>
              <w:t>0335</w:t>
            </w:r>
            <w:r w:rsidR="00FB4C1D">
              <w:rPr>
                <w:sz w:val="22"/>
              </w:rPr>
              <w:t>-</w:t>
            </w:r>
            <w:r w:rsidRPr="00194293">
              <w:rPr>
                <w:sz w:val="22"/>
              </w:rPr>
              <w:t>4295611</w:t>
            </w:r>
          </w:p>
        </w:tc>
        <w:tc>
          <w:tcPr>
            <w:tcW w:w="250" w:type="dxa"/>
            <w:vMerge/>
          </w:tcPr>
          <w:p w14:paraId="4AD5BD88" w14:textId="77777777" w:rsidR="006103D5" w:rsidRDefault="006103D5" w:rsidP="000D2006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520" w:type="dxa"/>
            <w:vMerge/>
          </w:tcPr>
          <w:p w14:paraId="04D4D8C9" w14:textId="77777777" w:rsidR="006103D5" w:rsidRDefault="006103D5" w:rsidP="000D2006">
            <w:pPr>
              <w:pStyle w:val="Heading1"/>
            </w:pPr>
          </w:p>
        </w:tc>
      </w:tr>
      <w:tr w:rsidR="006103D5" w14:paraId="45AB14A8" w14:textId="77777777" w:rsidTr="002777DB">
        <w:trPr>
          <w:trHeight w:val="190"/>
        </w:trPr>
        <w:tc>
          <w:tcPr>
            <w:tcW w:w="465" w:type="dxa"/>
          </w:tcPr>
          <w:p w14:paraId="6B69FC11" w14:textId="77777777" w:rsidR="006103D5" w:rsidRPr="00376291" w:rsidRDefault="006103D5" w:rsidP="000D200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684" w:type="dxa"/>
            <w:gridSpan w:val="2"/>
            <w:vAlign w:val="center"/>
          </w:tcPr>
          <w:p w14:paraId="5BF7F9CE" w14:textId="77777777" w:rsidR="006103D5" w:rsidRPr="00376291" w:rsidRDefault="006103D5" w:rsidP="000D200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50" w:type="dxa"/>
            <w:vMerge/>
          </w:tcPr>
          <w:p w14:paraId="533747C0" w14:textId="77777777" w:rsidR="006103D5" w:rsidRDefault="006103D5" w:rsidP="000D2006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520" w:type="dxa"/>
            <w:vMerge/>
          </w:tcPr>
          <w:p w14:paraId="0AC86A85" w14:textId="77777777" w:rsidR="006103D5" w:rsidRDefault="006103D5" w:rsidP="000D2006">
            <w:pPr>
              <w:pStyle w:val="Heading1"/>
            </w:pPr>
          </w:p>
        </w:tc>
      </w:tr>
      <w:tr w:rsidR="006103D5" w14:paraId="44B5D7DF" w14:textId="77777777" w:rsidTr="002777DB">
        <w:trPr>
          <w:trHeight w:val="659"/>
        </w:trPr>
        <w:tc>
          <w:tcPr>
            <w:tcW w:w="465" w:type="dxa"/>
          </w:tcPr>
          <w:p w14:paraId="4F444E8B" w14:textId="77777777" w:rsidR="006103D5" w:rsidRDefault="006103D5" w:rsidP="000D2006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55" w:type="dxa"/>
            <w:tcMar>
              <w:left w:w="0" w:type="dxa"/>
              <w:right w:w="0" w:type="dxa"/>
            </w:tcMar>
            <w:vAlign w:val="center"/>
          </w:tcPr>
          <w:p w14:paraId="0A85F85A" w14:textId="77777777" w:rsidR="006103D5" w:rsidRPr="00376291" w:rsidRDefault="006103D5" w:rsidP="000D2006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5E7832C" wp14:editId="3DA007A0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D6F26A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OT3Cn2FTzwsWFa0BJN6rC&#10;9oqTUIm2dk6Ju1otS2BaaTlBVW4oVCqSXKwXhphL7+QYTf2QA7K4MC40iZPp14uBatcE+yuuhx1L&#10;aSCdYEcrOtAoJOgvXT1bg2mAa9SbuBqi5/BPWvRcXTbdDnUyGRzPPRfLYsZBYrovWgPiFOQwbanO&#10;lxRT27OXFVuWT4yK0KOW01yXKO7r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ni2FL66vtpqXF+hwJ2koHS8QKlCYmddVWia8&#10;T0OOwAlYTGvJgCBIgRmWcSthsLngyLk+lpQSaY691ifRhCYcWprqJFCH/jYXy7US3LSlR5BJgHnm&#10;h4SCSvyW6NtDtJMJDItPQ01MPUqwZy4W3ybBHvOQS9GT/S2exWT9ZvNixFtEEFchxmIH+mmtBSIf&#10;69iV5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Sku3iTSf5F4tkcIOS&#10;qnxD2esE4tI0w2ZCGqRCei19BsHOmjlfTirzjuOqYzJeex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c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F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hdG23IhuW7oOJEIaCywTK+lz9BEbKGUZkHKZ1J+wFJ67VK/WCqA&#10;QqwDGWrtGlx3bQIJSRIYFJpvJOyd+kwqg4S6LomiS9XimE2GsEhx4SBI00QREkimOcsgGo+tVqu8&#10;LNcvjOXFaucLtENv0UvjAampWgxnhFZ6yqJgcKtcYEhotGW/CkfahpjHQYNr2Bhk+sPSu6QHPlfS&#10;UV6QIZF2Ue9cEkJSgZJ+D6cQwNKDzLCTVRUKfp7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FQDQkR8eZwaEcZCJQelE+oFVJwE2qIrpS5VhPNUaUkzWRNhSxUD3j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9" w:type="dxa"/>
            <w:vAlign w:val="center"/>
          </w:tcPr>
          <w:p w14:paraId="50953D9B" w14:textId="77777777" w:rsidR="006103D5" w:rsidRPr="00194293" w:rsidRDefault="006103D5" w:rsidP="000D2006">
            <w:pPr>
              <w:pStyle w:val="Information"/>
              <w:rPr>
                <w:sz w:val="22"/>
              </w:rPr>
            </w:pPr>
            <w:r w:rsidRPr="00194293">
              <w:rPr>
                <w:sz w:val="22"/>
              </w:rPr>
              <w:t>ishery81.is@gmail.com</w:t>
            </w:r>
          </w:p>
        </w:tc>
        <w:tc>
          <w:tcPr>
            <w:tcW w:w="250" w:type="dxa"/>
            <w:vMerge/>
          </w:tcPr>
          <w:p w14:paraId="086943E5" w14:textId="77777777" w:rsidR="006103D5" w:rsidRDefault="006103D5" w:rsidP="000D2006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520" w:type="dxa"/>
            <w:vMerge/>
          </w:tcPr>
          <w:p w14:paraId="495E60D6" w14:textId="77777777" w:rsidR="006103D5" w:rsidRDefault="006103D5" w:rsidP="000D2006">
            <w:pPr>
              <w:pStyle w:val="Heading1"/>
            </w:pPr>
          </w:p>
        </w:tc>
      </w:tr>
      <w:tr w:rsidR="006103D5" w14:paraId="10F3B69B" w14:textId="77777777" w:rsidTr="002777DB">
        <w:trPr>
          <w:trHeight w:val="181"/>
        </w:trPr>
        <w:tc>
          <w:tcPr>
            <w:tcW w:w="465" w:type="dxa"/>
          </w:tcPr>
          <w:p w14:paraId="0F274F98" w14:textId="77777777" w:rsidR="006103D5" w:rsidRPr="00376291" w:rsidRDefault="006103D5" w:rsidP="000D200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684" w:type="dxa"/>
            <w:gridSpan w:val="2"/>
            <w:vAlign w:val="center"/>
          </w:tcPr>
          <w:p w14:paraId="72253BEE" w14:textId="77777777" w:rsidR="006103D5" w:rsidRPr="00376291" w:rsidRDefault="006103D5" w:rsidP="000D200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50" w:type="dxa"/>
            <w:vMerge/>
          </w:tcPr>
          <w:p w14:paraId="1978FEC4" w14:textId="77777777" w:rsidR="006103D5" w:rsidRDefault="006103D5" w:rsidP="000D2006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520" w:type="dxa"/>
            <w:vMerge/>
          </w:tcPr>
          <w:p w14:paraId="51D26EDB" w14:textId="77777777" w:rsidR="006103D5" w:rsidRDefault="006103D5" w:rsidP="000D2006">
            <w:pPr>
              <w:pStyle w:val="Heading1"/>
            </w:pPr>
          </w:p>
        </w:tc>
      </w:tr>
      <w:tr w:rsidR="006103D5" w14:paraId="78B4D6A8" w14:textId="77777777" w:rsidTr="002777DB">
        <w:trPr>
          <w:trHeight w:val="659"/>
        </w:trPr>
        <w:tc>
          <w:tcPr>
            <w:tcW w:w="465" w:type="dxa"/>
          </w:tcPr>
          <w:p w14:paraId="70B11320" w14:textId="77777777" w:rsidR="006103D5" w:rsidRDefault="006103D5" w:rsidP="000D2006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55" w:type="dxa"/>
            <w:tcMar>
              <w:left w:w="0" w:type="dxa"/>
              <w:right w:w="0" w:type="dxa"/>
            </w:tcMar>
            <w:vAlign w:val="center"/>
          </w:tcPr>
          <w:p w14:paraId="5437A304" w14:textId="77777777" w:rsidR="006103D5" w:rsidRPr="00376291" w:rsidRDefault="006103D5" w:rsidP="000D2006">
            <w:pPr>
              <w:pStyle w:val="Information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029" w:type="dxa"/>
            <w:vAlign w:val="center"/>
          </w:tcPr>
          <w:p w14:paraId="7575BBF9" w14:textId="77777777" w:rsidR="006103D5" w:rsidRPr="00380FD1" w:rsidRDefault="006103D5" w:rsidP="000D2006">
            <w:pPr>
              <w:pStyle w:val="Information"/>
            </w:pPr>
          </w:p>
        </w:tc>
        <w:tc>
          <w:tcPr>
            <w:tcW w:w="250" w:type="dxa"/>
            <w:vMerge/>
          </w:tcPr>
          <w:p w14:paraId="40B93266" w14:textId="77777777" w:rsidR="006103D5" w:rsidRDefault="006103D5" w:rsidP="000D2006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520" w:type="dxa"/>
            <w:vMerge/>
          </w:tcPr>
          <w:p w14:paraId="1BCF3F1C" w14:textId="77777777" w:rsidR="006103D5" w:rsidRDefault="006103D5" w:rsidP="000D2006">
            <w:pPr>
              <w:pStyle w:val="Heading1"/>
            </w:pPr>
          </w:p>
        </w:tc>
      </w:tr>
      <w:tr w:rsidR="006103D5" w14:paraId="4CE6CE64" w14:textId="77777777" w:rsidTr="002777DB">
        <w:trPr>
          <w:trHeight w:val="2553"/>
        </w:trPr>
        <w:tc>
          <w:tcPr>
            <w:tcW w:w="465" w:type="dxa"/>
          </w:tcPr>
          <w:p w14:paraId="4C9BE1CB" w14:textId="77777777" w:rsidR="006103D5" w:rsidRPr="0056708E" w:rsidRDefault="006103D5" w:rsidP="000D200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3684" w:type="dxa"/>
            <w:gridSpan w:val="2"/>
          </w:tcPr>
          <w:p w14:paraId="1331FED7" w14:textId="77777777" w:rsidR="006103D5" w:rsidRPr="0056708E" w:rsidRDefault="006103D5" w:rsidP="000D200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50" w:type="dxa"/>
          </w:tcPr>
          <w:p w14:paraId="000A4CA2" w14:textId="77777777" w:rsidR="006103D5" w:rsidRDefault="006103D5" w:rsidP="000D2006"/>
        </w:tc>
        <w:tc>
          <w:tcPr>
            <w:tcW w:w="6520" w:type="dxa"/>
            <w:vMerge/>
          </w:tcPr>
          <w:p w14:paraId="262AA41E" w14:textId="77777777" w:rsidR="006103D5" w:rsidRDefault="006103D5" w:rsidP="000D2006"/>
        </w:tc>
      </w:tr>
    </w:tbl>
    <w:p w14:paraId="4D88C258" w14:textId="77777777" w:rsidR="007F5B63" w:rsidRPr="00CE1E3D" w:rsidRDefault="007F5B63" w:rsidP="009D7B23">
      <w:pPr>
        <w:pStyle w:val="BodyText"/>
      </w:pPr>
    </w:p>
    <w:sectPr w:rsidR="007F5B63" w:rsidRPr="00CE1E3D" w:rsidSect="006103D5">
      <w:headerReference w:type="default" r:id="rId18"/>
      <w:type w:val="continuous"/>
      <w:pgSz w:w="12240" w:h="15840" w:code="1"/>
      <w:pgMar w:top="1440" w:right="1440" w:bottom="1440" w:left="1440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A7F8B4" w14:textId="77777777" w:rsidR="000D7FA9" w:rsidRDefault="000D7FA9" w:rsidP="00590471">
      <w:r>
        <w:separator/>
      </w:r>
    </w:p>
  </w:endnote>
  <w:endnote w:type="continuationSeparator" w:id="0">
    <w:p w14:paraId="55CB824D" w14:textId="77777777" w:rsidR="000D7FA9" w:rsidRDefault="000D7FA9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CAA3AB" w14:textId="77777777" w:rsidR="000D7FA9" w:rsidRDefault="000D7FA9" w:rsidP="00590471">
      <w:r>
        <w:separator/>
      </w:r>
    </w:p>
  </w:footnote>
  <w:footnote w:type="continuationSeparator" w:id="0">
    <w:p w14:paraId="452563F4" w14:textId="77777777" w:rsidR="000D7FA9" w:rsidRDefault="000D7FA9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5A8DFC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3B8D458" wp14:editId="54B7135A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539C17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081A0FD7"/>
    <w:multiLevelType w:val="hybridMultilevel"/>
    <w:tmpl w:val="AEE2C5B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B902CD"/>
    <w:multiLevelType w:val="hybridMultilevel"/>
    <w:tmpl w:val="56F2179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1D41"/>
    <w:rsid w:val="000128F8"/>
    <w:rsid w:val="00015407"/>
    <w:rsid w:val="000229E0"/>
    <w:rsid w:val="0002489F"/>
    <w:rsid w:val="000317CD"/>
    <w:rsid w:val="000465A3"/>
    <w:rsid w:val="000542C3"/>
    <w:rsid w:val="00060042"/>
    <w:rsid w:val="00081872"/>
    <w:rsid w:val="000852EA"/>
    <w:rsid w:val="00085746"/>
    <w:rsid w:val="0008685D"/>
    <w:rsid w:val="00090860"/>
    <w:rsid w:val="000D2006"/>
    <w:rsid w:val="000D7FA9"/>
    <w:rsid w:val="0010066C"/>
    <w:rsid w:val="00107263"/>
    <w:rsid w:val="00112FD7"/>
    <w:rsid w:val="00115340"/>
    <w:rsid w:val="00144E4B"/>
    <w:rsid w:val="00150ABD"/>
    <w:rsid w:val="00177C15"/>
    <w:rsid w:val="00180D32"/>
    <w:rsid w:val="00194293"/>
    <w:rsid w:val="001946FC"/>
    <w:rsid w:val="001C6244"/>
    <w:rsid w:val="001D7DC3"/>
    <w:rsid w:val="00222466"/>
    <w:rsid w:val="002278AF"/>
    <w:rsid w:val="002316C7"/>
    <w:rsid w:val="002464D2"/>
    <w:rsid w:val="0024753C"/>
    <w:rsid w:val="00262C09"/>
    <w:rsid w:val="00267827"/>
    <w:rsid w:val="00276026"/>
    <w:rsid w:val="002777DB"/>
    <w:rsid w:val="002914A6"/>
    <w:rsid w:val="00293BF4"/>
    <w:rsid w:val="0029445D"/>
    <w:rsid w:val="00297D25"/>
    <w:rsid w:val="002A0CED"/>
    <w:rsid w:val="002B4549"/>
    <w:rsid w:val="002E63EB"/>
    <w:rsid w:val="002F797C"/>
    <w:rsid w:val="00310F17"/>
    <w:rsid w:val="003226A2"/>
    <w:rsid w:val="00322A46"/>
    <w:rsid w:val="003326CB"/>
    <w:rsid w:val="00353B60"/>
    <w:rsid w:val="003577E6"/>
    <w:rsid w:val="003673C1"/>
    <w:rsid w:val="00376291"/>
    <w:rsid w:val="00380FD1"/>
    <w:rsid w:val="00383D02"/>
    <w:rsid w:val="003848A2"/>
    <w:rsid w:val="00385DE7"/>
    <w:rsid w:val="003A798B"/>
    <w:rsid w:val="003D1B71"/>
    <w:rsid w:val="003D72BC"/>
    <w:rsid w:val="004453E1"/>
    <w:rsid w:val="004547E3"/>
    <w:rsid w:val="004621F9"/>
    <w:rsid w:val="004D4ED0"/>
    <w:rsid w:val="004E158A"/>
    <w:rsid w:val="004F1F03"/>
    <w:rsid w:val="005310E2"/>
    <w:rsid w:val="005633E0"/>
    <w:rsid w:val="00565C77"/>
    <w:rsid w:val="0056708E"/>
    <w:rsid w:val="005801E5"/>
    <w:rsid w:val="00590471"/>
    <w:rsid w:val="00592E87"/>
    <w:rsid w:val="005B22CD"/>
    <w:rsid w:val="005D01FA"/>
    <w:rsid w:val="0060250A"/>
    <w:rsid w:val="006103D5"/>
    <w:rsid w:val="00653E17"/>
    <w:rsid w:val="00654B57"/>
    <w:rsid w:val="00666C7C"/>
    <w:rsid w:val="006716AF"/>
    <w:rsid w:val="006A08E8"/>
    <w:rsid w:val="006B7DA1"/>
    <w:rsid w:val="006D72E0"/>
    <w:rsid w:val="006D79A8"/>
    <w:rsid w:val="006E76CC"/>
    <w:rsid w:val="00707EAC"/>
    <w:rsid w:val="0071439F"/>
    <w:rsid w:val="00721DD9"/>
    <w:rsid w:val="0072353B"/>
    <w:rsid w:val="00743625"/>
    <w:rsid w:val="00757255"/>
    <w:rsid w:val="007575B6"/>
    <w:rsid w:val="00771852"/>
    <w:rsid w:val="00793DDE"/>
    <w:rsid w:val="007B3C81"/>
    <w:rsid w:val="007C2045"/>
    <w:rsid w:val="007D65FF"/>
    <w:rsid w:val="007D67CA"/>
    <w:rsid w:val="007E1A9D"/>
    <w:rsid w:val="007E668F"/>
    <w:rsid w:val="007F5B63"/>
    <w:rsid w:val="00803A0A"/>
    <w:rsid w:val="00823C7B"/>
    <w:rsid w:val="00840850"/>
    <w:rsid w:val="00846CB9"/>
    <w:rsid w:val="008566AA"/>
    <w:rsid w:val="008A1E6E"/>
    <w:rsid w:val="008B07C9"/>
    <w:rsid w:val="008B1D41"/>
    <w:rsid w:val="008B5E28"/>
    <w:rsid w:val="008C024F"/>
    <w:rsid w:val="008C2CFC"/>
    <w:rsid w:val="008C5002"/>
    <w:rsid w:val="008E5864"/>
    <w:rsid w:val="008E7F34"/>
    <w:rsid w:val="008F30E1"/>
    <w:rsid w:val="009021BB"/>
    <w:rsid w:val="00912DC8"/>
    <w:rsid w:val="009454DC"/>
    <w:rsid w:val="009475DC"/>
    <w:rsid w:val="00967760"/>
    <w:rsid w:val="00967B93"/>
    <w:rsid w:val="009906F6"/>
    <w:rsid w:val="0099179A"/>
    <w:rsid w:val="009D090F"/>
    <w:rsid w:val="009D1131"/>
    <w:rsid w:val="009D7B23"/>
    <w:rsid w:val="009E32E4"/>
    <w:rsid w:val="009F5ED7"/>
    <w:rsid w:val="00A06911"/>
    <w:rsid w:val="00A257A6"/>
    <w:rsid w:val="00A31464"/>
    <w:rsid w:val="00A31B16"/>
    <w:rsid w:val="00A33613"/>
    <w:rsid w:val="00A47A8D"/>
    <w:rsid w:val="00A57EB6"/>
    <w:rsid w:val="00A6474B"/>
    <w:rsid w:val="00AC6C7E"/>
    <w:rsid w:val="00AD3851"/>
    <w:rsid w:val="00AE1F5B"/>
    <w:rsid w:val="00AE515D"/>
    <w:rsid w:val="00AF2976"/>
    <w:rsid w:val="00B4158A"/>
    <w:rsid w:val="00B6466C"/>
    <w:rsid w:val="00BB1B5D"/>
    <w:rsid w:val="00BC22C7"/>
    <w:rsid w:val="00BD195A"/>
    <w:rsid w:val="00BF2496"/>
    <w:rsid w:val="00C07240"/>
    <w:rsid w:val="00C14078"/>
    <w:rsid w:val="00C21019"/>
    <w:rsid w:val="00C61958"/>
    <w:rsid w:val="00CC091A"/>
    <w:rsid w:val="00CE140C"/>
    <w:rsid w:val="00CE1E3D"/>
    <w:rsid w:val="00D053FA"/>
    <w:rsid w:val="00D0662A"/>
    <w:rsid w:val="00D13C04"/>
    <w:rsid w:val="00D23711"/>
    <w:rsid w:val="00D33C5A"/>
    <w:rsid w:val="00D94EAD"/>
    <w:rsid w:val="00DB5295"/>
    <w:rsid w:val="00DC2EFC"/>
    <w:rsid w:val="00DC3F0A"/>
    <w:rsid w:val="00E23DFD"/>
    <w:rsid w:val="00E26AED"/>
    <w:rsid w:val="00E3638C"/>
    <w:rsid w:val="00E538CB"/>
    <w:rsid w:val="00E62AA0"/>
    <w:rsid w:val="00E671E1"/>
    <w:rsid w:val="00E73AB8"/>
    <w:rsid w:val="00E82471"/>
    <w:rsid w:val="00E844F6"/>
    <w:rsid w:val="00E90A60"/>
    <w:rsid w:val="00ED06AD"/>
    <w:rsid w:val="00ED2FD5"/>
    <w:rsid w:val="00ED47F7"/>
    <w:rsid w:val="00ED7180"/>
    <w:rsid w:val="00EE3BF6"/>
    <w:rsid w:val="00EE7E09"/>
    <w:rsid w:val="00F0223C"/>
    <w:rsid w:val="00F026B6"/>
    <w:rsid w:val="00F043D6"/>
    <w:rsid w:val="00F12EAD"/>
    <w:rsid w:val="00F202A3"/>
    <w:rsid w:val="00F3235D"/>
    <w:rsid w:val="00F32393"/>
    <w:rsid w:val="00F32E4B"/>
    <w:rsid w:val="00F33650"/>
    <w:rsid w:val="00F44FFC"/>
    <w:rsid w:val="00F47C80"/>
    <w:rsid w:val="00F517A1"/>
    <w:rsid w:val="00F878BD"/>
    <w:rsid w:val="00FA7290"/>
    <w:rsid w:val="00FB4C1D"/>
    <w:rsid w:val="00FB4FBA"/>
    <w:rsid w:val="00FE031A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78BD350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3C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C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87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sher\AppData\Roaming\Microsoft\Templates\Blue%20spheres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6A630EAB61646189DCDD49895E994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B3BB80-7F22-4816-8CF2-4149212C83DB}"/>
      </w:docPartPr>
      <w:docPartBody>
        <w:p w:rsidR="002646BC" w:rsidRDefault="00B312E2" w:rsidP="00B312E2">
          <w:pPr>
            <w:pStyle w:val="A6A630EAB61646189DCDD49895E9948C"/>
          </w:pPr>
          <w:r w:rsidRPr="00AC6C7E">
            <w:t></w:t>
          </w:r>
          <w:r w:rsidRPr="00AC6C7E">
            <w:t></w:t>
          </w:r>
          <w:r w:rsidRPr="00AC6C7E">
            <w:t></w:t>
          </w:r>
          <w:r w:rsidRPr="00AC6C7E">
            <w:t></w:t>
          </w:r>
          <w:r w:rsidRPr="00AC6C7E">
            <w:t></w:t>
          </w:r>
          <w:r w:rsidRPr="00AC6C7E">
            <w:t></w:t>
          </w:r>
          <w:r w:rsidRPr="00AC6C7E">
            <w:t></w:t>
          </w:r>
          <w:r w:rsidRPr="00AC6C7E">
            <w:t></w:t>
          </w:r>
          <w:r w:rsidRPr="00AC6C7E">
            <w:t></w:t>
          </w:r>
          <w:r w:rsidRPr="00AC6C7E">
            <w:t></w:t>
          </w:r>
        </w:p>
      </w:docPartBody>
    </w:docPart>
    <w:docPart>
      <w:docPartPr>
        <w:name w:val="7AC5CD704ABA456B84C300750CE5D0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87167C-5047-488E-AA19-AD7316F96CD0}"/>
      </w:docPartPr>
      <w:docPartBody>
        <w:p w:rsidR="002646BC" w:rsidRDefault="00B312E2" w:rsidP="00B312E2">
          <w:pPr>
            <w:pStyle w:val="7AC5CD704ABA456B84C300750CE5D0AD"/>
          </w:pPr>
          <w:r w:rsidRPr="00AC6C7E">
            <w:t></w:t>
          </w:r>
          <w:r w:rsidRPr="00AC6C7E">
            <w:t></w:t>
          </w:r>
          <w:r w:rsidRPr="00AC6C7E">
            <w:t></w:t>
          </w:r>
          <w:r w:rsidRPr="00AC6C7E">
            <w:t></w:t>
          </w:r>
          <w:r w:rsidRPr="00AC6C7E">
            <w:t></w:t>
          </w:r>
          <w:r w:rsidRPr="00AC6C7E">
            <w:t></w:t>
          </w:r>
          <w:r w:rsidRPr="00AC6C7E">
            <w:t></w:t>
          </w:r>
          <w:r w:rsidRPr="00AC6C7E">
            <w:t></w:t>
          </w:r>
          <w:r w:rsidRPr="00AC6C7E">
            <w:t>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030C9"/>
    <w:rsid w:val="00024449"/>
    <w:rsid w:val="00055DBC"/>
    <w:rsid w:val="00093FF5"/>
    <w:rsid w:val="00141F3F"/>
    <w:rsid w:val="00206E96"/>
    <w:rsid w:val="002646BC"/>
    <w:rsid w:val="003D502D"/>
    <w:rsid w:val="00495059"/>
    <w:rsid w:val="00507EEA"/>
    <w:rsid w:val="00512D5F"/>
    <w:rsid w:val="005B1E76"/>
    <w:rsid w:val="00783E29"/>
    <w:rsid w:val="007D7FDC"/>
    <w:rsid w:val="00950ADB"/>
    <w:rsid w:val="00963966"/>
    <w:rsid w:val="009E1F48"/>
    <w:rsid w:val="00A779C1"/>
    <w:rsid w:val="00AC018D"/>
    <w:rsid w:val="00AD5820"/>
    <w:rsid w:val="00B030C9"/>
    <w:rsid w:val="00B312E2"/>
    <w:rsid w:val="00B31F11"/>
    <w:rsid w:val="00B62CBE"/>
    <w:rsid w:val="00B77EC4"/>
    <w:rsid w:val="00B9138C"/>
    <w:rsid w:val="00C82B0B"/>
    <w:rsid w:val="00D11895"/>
    <w:rsid w:val="00D50C86"/>
    <w:rsid w:val="00EB592A"/>
    <w:rsid w:val="00EF1FAA"/>
    <w:rsid w:val="00F263B6"/>
    <w:rsid w:val="00FD3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83E29"/>
    <w:rPr>
      <w:color w:val="808080"/>
    </w:rPr>
  </w:style>
  <w:style w:type="paragraph" w:customStyle="1" w:styleId="A6A630EAB61646189DCDD49895E9948C">
    <w:name w:val="A6A630EAB61646189DCDD49895E9948C"/>
    <w:rsid w:val="00B312E2"/>
  </w:style>
  <w:style w:type="paragraph" w:customStyle="1" w:styleId="7AC5CD704ABA456B84C300750CE5D0AD">
    <w:name w:val="7AC5CD704ABA456B84C300750CE5D0AD"/>
    <w:rsid w:val="00B312E2"/>
  </w:style>
  <w:style w:type="paragraph" w:customStyle="1" w:styleId="97A88D0BB0B443B8B31AA478159D0DBC">
    <w:name w:val="97A88D0BB0B443B8B31AA478159D0DBC"/>
    <w:rsid w:val="00024449"/>
  </w:style>
  <w:style w:type="paragraph" w:customStyle="1" w:styleId="92E0CE1364A64CC2A4E1B69D36EDB48D">
    <w:name w:val="92E0CE1364A64CC2A4E1B69D36EDB48D"/>
    <w:rsid w:val="00024449"/>
  </w:style>
  <w:style w:type="paragraph" w:customStyle="1" w:styleId="E456453EC47342D0BBAC97979E919B73">
    <w:name w:val="E456453EC47342D0BBAC97979E919B73"/>
    <w:rsid w:val="00024449"/>
  </w:style>
  <w:style w:type="paragraph" w:customStyle="1" w:styleId="9B95B08B793B4EDBB1D8C65135D1AF56">
    <w:name w:val="9B95B08B793B4EDBB1D8C65135D1AF56"/>
    <w:rsid w:val="0002444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CFBAE2D-0B2E-4401-8E3A-8CB5C9FE3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2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2020-07-15T18:03:00Z</dcterms:created>
  <dcterms:modified xsi:type="dcterms:W3CDTF">2022-11-28T16:00:00Z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